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9F8" w:rsidRPr="00E674FA" w:rsidRDefault="004C5FDD">
      <w:pPr>
        <w:jc w:val="center"/>
        <w:rPr>
          <w:color w:val="FF0000"/>
        </w:rPr>
      </w:pPr>
      <w:bookmarkStart w:id="0" w:name="_GoBack"/>
      <w:bookmarkEnd w:id="0"/>
      <w:r w:rsidRPr="00E674FA">
        <w:rPr>
          <w:noProof/>
          <w:color w:val="FF0000"/>
          <w:lang w:val="de-DE" w:eastAsia="de-DE"/>
        </w:rPr>
        <w:drawing>
          <wp:anchor distT="0" distB="0" distL="114300" distR="114300" simplePos="0" relativeHeight="251658752" behindDoc="0" locked="0" layoutInCell="0" allowOverlap="1" wp14:anchorId="3A686ADE" wp14:editId="52D89AF1">
            <wp:simplePos x="0" y="0"/>
            <wp:positionH relativeFrom="page">
              <wp:posOffset>-552450</wp:posOffset>
            </wp:positionH>
            <wp:positionV relativeFrom="page">
              <wp:posOffset>0</wp:posOffset>
            </wp:positionV>
            <wp:extent cx="9183837" cy="10676255"/>
            <wp:effectExtent l="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9183837" cy="1067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8BA" w:rsidRPr="00E674FA">
        <w:rPr>
          <w:noProof/>
          <w:color w:val="FF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26.45pt;margin-top:127.95pt;width:488.7pt;height:371.7pt;z-index:251749376;mso-position-horizontal-relative:text;mso-position-vertical-relative:text" filled="f" stroked="f">
            <v:textbox style="mso-next-textbox:#_x0000_s1049">
              <w:txbxContent>
                <w:p w:rsidR="00676C2A" w:rsidRPr="00E674FA" w:rsidRDefault="00676C2A">
                  <w:pPr>
                    <w:spacing w:after="100" w:line="240" w:lineRule="auto"/>
                    <w:jc w:val="center"/>
                    <w:rPr>
                      <w:color w:val="E8822C" w:themeColor="accent2"/>
                      <w:sz w:val="48"/>
                      <w:szCs w:val="48"/>
                      <w:lang w:val="de-DE"/>
                    </w:rPr>
                  </w:pPr>
                  <w:r w:rsidRPr="00E674FA">
                    <w:rPr>
                      <w:color w:val="E8822C" w:themeColor="accent2"/>
                      <w:sz w:val="48"/>
                      <w:szCs w:val="48"/>
                      <w:lang w:val="de-DE"/>
                    </w:rPr>
                    <w:t xml:space="preserve">Christmas Luxus </w:t>
                  </w:r>
                  <w:proofErr w:type="spellStart"/>
                  <w:r w:rsidRPr="00E674FA">
                    <w:rPr>
                      <w:color w:val="E8822C" w:themeColor="accent2"/>
                      <w:sz w:val="48"/>
                      <w:szCs w:val="48"/>
                      <w:lang w:val="de-DE"/>
                    </w:rPr>
                    <w:t>Night</w:t>
                  </w:r>
                  <w:proofErr w:type="spellEnd"/>
                  <w:r w:rsidR="004C5FDD" w:rsidRPr="00E674FA">
                    <w:rPr>
                      <w:color w:val="E8822C" w:themeColor="accent2"/>
                      <w:sz w:val="48"/>
                      <w:szCs w:val="48"/>
                      <w:lang w:val="de-DE"/>
                    </w:rPr>
                    <w:t xml:space="preserve"> Buffet</w:t>
                  </w:r>
                </w:p>
                <w:p w:rsidR="00921C7E" w:rsidRPr="00E674FA" w:rsidRDefault="004C5FDD" w:rsidP="004C5FDD">
                  <w:pPr>
                    <w:rPr>
                      <w:b/>
                      <w:color w:val="6F6702" w:themeColor="background2" w:themeShade="40"/>
                      <w:sz w:val="24"/>
                      <w:szCs w:val="24"/>
                    </w:rPr>
                  </w:pPr>
                  <w:r w:rsidRPr="00E674FA">
                    <w:rPr>
                      <w:color w:val="6F6702" w:themeColor="background2" w:themeShade="40"/>
                      <w:sz w:val="48"/>
                      <w:szCs w:val="48"/>
                      <w:lang w:val="de-DE"/>
                    </w:rPr>
                    <w:t xml:space="preserve">    </w:t>
                  </w:r>
                  <w:r w:rsidR="003B4A76" w:rsidRPr="00E674FA">
                    <w:rPr>
                      <w:color w:val="6F6702" w:themeColor="background2" w:themeShade="40"/>
                      <w:sz w:val="48"/>
                      <w:szCs w:val="48"/>
                      <w:lang w:val="de-DE"/>
                    </w:rPr>
                    <w:t xml:space="preserve"> </w:t>
                  </w:r>
                  <w:r w:rsidRPr="00E674FA">
                    <w:rPr>
                      <w:b/>
                      <w:color w:val="6F6702" w:themeColor="background2" w:themeShade="40"/>
                      <w:sz w:val="24"/>
                      <w:szCs w:val="24"/>
                    </w:rPr>
                    <w:t xml:space="preserve">                                                     </w:t>
                  </w:r>
                  <w:r w:rsidR="004677F8" w:rsidRPr="00E674FA">
                    <w:rPr>
                      <w:color w:val="6F6702" w:themeColor="background2" w:themeShade="40"/>
                      <w:sz w:val="20"/>
                      <w:szCs w:val="20"/>
                    </w:rPr>
                    <w:t>Tomate Mozzarella</w:t>
                  </w:r>
                </w:p>
                <w:p w:rsidR="00921C7E" w:rsidRPr="00E674FA" w:rsidRDefault="004677F8" w:rsidP="00921C7E">
                  <w:pPr>
                    <w:jc w:val="center"/>
                    <w:rPr>
                      <w:color w:val="6F6702" w:themeColor="background2" w:themeShade="40"/>
                      <w:sz w:val="20"/>
                      <w:szCs w:val="20"/>
                    </w:rPr>
                  </w:pPr>
                  <w:r w:rsidRPr="00E674FA">
                    <w:rPr>
                      <w:color w:val="6F6702" w:themeColor="background2" w:themeShade="40"/>
                      <w:sz w:val="20"/>
                      <w:szCs w:val="20"/>
                    </w:rPr>
                    <w:t>Parmaschinken Melone</w:t>
                  </w:r>
                </w:p>
                <w:p w:rsidR="00921C7E" w:rsidRPr="00E674FA" w:rsidRDefault="004677F8" w:rsidP="00921C7E">
                  <w:pPr>
                    <w:jc w:val="center"/>
                    <w:rPr>
                      <w:color w:val="6F6702" w:themeColor="background2" w:themeShade="40"/>
                      <w:sz w:val="20"/>
                      <w:szCs w:val="20"/>
                    </w:rPr>
                  </w:pPr>
                  <w:r w:rsidRPr="00E674FA">
                    <w:rPr>
                      <w:color w:val="6F6702" w:themeColor="background2" w:themeShade="40"/>
                      <w:sz w:val="20"/>
                      <w:szCs w:val="20"/>
                    </w:rPr>
                    <w:t>Krabbencocktail</w:t>
                  </w:r>
                </w:p>
                <w:p w:rsidR="00921C7E" w:rsidRPr="00E674FA" w:rsidRDefault="004F29BF" w:rsidP="00921C7E">
                  <w:pPr>
                    <w:jc w:val="center"/>
                    <w:rPr>
                      <w:color w:val="6F6702" w:themeColor="background2" w:themeShade="40"/>
                      <w:sz w:val="20"/>
                      <w:szCs w:val="20"/>
                    </w:rPr>
                  </w:pPr>
                  <w:r w:rsidRPr="00E674FA">
                    <w:rPr>
                      <w:color w:val="6F6702" w:themeColor="background2" w:themeShade="40"/>
                      <w:sz w:val="20"/>
                      <w:szCs w:val="20"/>
                    </w:rPr>
                    <w:t>Bunte Salat Auswahl</w:t>
                  </w:r>
                </w:p>
                <w:p w:rsidR="003B4A76" w:rsidRPr="00E674FA" w:rsidRDefault="004F29BF" w:rsidP="00921C7E">
                  <w:pPr>
                    <w:jc w:val="center"/>
                    <w:rPr>
                      <w:color w:val="6F6702" w:themeColor="background2" w:themeShade="40"/>
                      <w:sz w:val="20"/>
                      <w:szCs w:val="20"/>
                    </w:rPr>
                  </w:pPr>
                  <w:r w:rsidRPr="00E674FA">
                    <w:rPr>
                      <w:color w:val="6F6702" w:themeColor="background2" w:themeShade="40"/>
                      <w:sz w:val="20"/>
                      <w:szCs w:val="20"/>
                    </w:rPr>
                    <w:t xml:space="preserve">   Kleine Rostbraten mit Dunkle Soße</w:t>
                  </w:r>
                </w:p>
                <w:p w:rsidR="003B4A76" w:rsidRPr="00E674FA" w:rsidRDefault="004F29BF" w:rsidP="00921C7E">
                  <w:pPr>
                    <w:jc w:val="center"/>
                    <w:rPr>
                      <w:color w:val="6F6702" w:themeColor="background2" w:themeShade="40"/>
                      <w:sz w:val="20"/>
                      <w:szCs w:val="20"/>
                    </w:rPr>
                  </w:pPr>
                  <w:r w:rsidRPr="00E674FA">
                    <w:rPr>
                      <w:color w:val="6F6702" w:themeColor="background2" w:themeShade="40"/>
                      <w:sz w:val="20"/>
                      <w:szCs w:val="20"/>
                    </w:rPr>
                    <w:t xml:space="preserve">    Gefüllte Hänchenroulade mit Helle Soße</w:t>
                  </w:r>
                </w:p>
                <w:p w:rsidR="003B4A76" w:rsidRPr="00E674FA" w:rsidRDefault="004C5FDD" w:rsidP="00921C7E">
                  <w:pPr>
                    <w:jc w:val="center"/>
                    <w:rPr>
                      <w:color w:val="6F6702" w:themeColor="background2" w:themeShade="40"/>
                      <w:sz w:val="20"/>
                      <w:szCs w:val="20"/>
                    </w:rPr>
                  </w:pPr>
                  <w:r w:rsidRPr="00E674FA">
                    <w:rPr>
                      <w:color w:val="6F6702" w:themeColor="background2" w:themeShade="40"/>
                      <w:sz w:val="20"/>
                      <w:szCs w:val="20"/>
                    </w:rPr>
                    <w:t>R</w:t>
                  </w:r>
                  <w:r w:rsidR="004F29BF" w:rsidRPr="00E674FA">
                    <w:rPr>
                      <w:color w:val="6F6702" w:themeColor="background2" w:themeShade="40"/>
                      <w:sz w:val="20"/>
                      <w:szCs w:val="20"/>
                    </w:rPr>
                    <w:t>indfleisch</w:t>
                  </w:r>
                  <w:r w:rsidRPr="00E674FA">
                    <w:rPr>
                      <w:color w:val="6F6702" w:themeColor="background2" w:themeShade="40"/>
                      <w:sz w:val="20"/>
                      <w:szCs w:val="20"/>
                    </w:rPr>
                    <w:t>-Lasagne</w:t>
                  </w:r>
                  <w:r w:rsidR="004F29BF" w:rsidRPr="00E674FA">
                    <w:rPr>
                      <w:color w:val="6F6702" w:themeColor="background2" w:themeShade="40"/>
                      <w:sz w:val="20"/>
                      <w:szCs w:val="20"/>
                    </w:rPr>
                    <w:t xml:space="preserve"> </w:t>
                  </w:r>
                </w:p>
                <w:p w:rsidR="00E75F29" w:rsidRPr="00E674FA" w:rsidRDefault="004F29BF" w:rsidP="00921C7E">
                  <w:pPr>
                    <w:jc w:val="center"/>
                    <w:rPr>
                      <w:color w:val="6F6702" w:themeColor="background2" w:themeShade="40"/>
                      <w:sz w:val="20"/>
                      <w:szCs w:val="20"/>
                    </w:rPr>
                  </w:pPr>
                  <w:r w:rsidRPr="00E674FA">
                    <w:rPr>
                      <w:color w:val="6F6702" w:themeColor="background2" w:themeShade="40"/>
                      <w:sz w:val="20"/>
                      <w:szCs w:val="20"/>
                    </w:rPr>
                    <w:t>Gemüße</w:t>
                  </w:r>
                  <w:r w:rsidR="004C5FDD" w:rsidRPr="00E674FA">
                    <w:rPr>
                      <w:color w:val="6F6702" w:themeColor="background2" w:themeShade="40"/>
                      <w:sz w:val="20"/>
                      <w:szCs w:val="20"/>
                    </w:rPr>
                    <w:t>-</w:t>
                  </w:r>
                  <w:r w:rsidRPr="00E674FA">
                    <w:rPr>
                      <w:color w:val="6F6702" w:themeColor="background2" w:themeShade="40"/>
                      <w:sz w:val="20"/>
                      <w:szCs w:val="20"/>
                    </w:rPr>
                    <w:t xml:space="preserve">lasagne </w:t>
                  </w:r>
                </w:p>
                <w:p w:rsidR="00E75F29" w:rsidRPr="00E674FA" w:rsidRDefault="00E75F29" w:rsidP="00921C7E">
                  <w:pPr>
                    <w:jc w:val="center"/>
                    <w:rPr>
                      <w:color w:val="6F6702" w:themeColor="background2" w:themeShade="40"/>
                      <w:sz w:val="20"/>
                      <w:szCs w:val="20"/>
                    </w:rPr>
                  </w:pPr>
                  <w:r w:rsidRPr="00E674FA">
                    <w:rPr>
                      <w:color w:val="6F6702" w:themeColor="background2" w:themeShade="40"/>
                      <w:sz w:val="20"/>
                      <w:szCs w:val="20"/>
                    </w:rPr>
                    <w:t>Hausgemachte Spätzle</w:t>
                  </w:r>
                </w:p>
                <w:p w:rsidR="00E75F29" w:rsidRPr="00E674FA" w:rsidRDefault="004C5FDD" w:rsidP="00921C7E">
                  <w:pPr>
                    <w:jc w:val="center"/>
                    <w:rPr>
                      <w:color w:val="6F6702" w:themeColor="background2" w:themeShade="40"/>
                      <w:sz w:val="20"/>
                      <w:szCs w:val="20"/>
                    </w:rPr>
                  </w:pPr>
                  <w:r w:rsidRPr="00E674FA">
                    <w:rPr>
                      <w:color w:val="6F6702" w:themeColor="background2" w:themeShade="40"/>
                      <w:sz w:val="20"/>
                      <w:szCs w:val="20"/>
                    </w:rPr>
                    <w:t>Basmatireis</w:t>
                  </w:r>
                </w:p>
                <w:p w:rsidR="00E75F29" w:rsidRPr="00E674FA" w:rsidRDefault="004C5FDD" w:rsidP="00921C7E">
                  <w:pPr>
                    <w:jc w:val="center"/>
                    <w:rPr>
                      <w:color w:val="6F6702" w:themeColor="background2" w:themeShade="40"/>
                      <w:sz w:val="20"/>
                      <w:szCs w:val="20"/>
                    </w:rPr>
                  </w:pPr>
                  <w:r w:rsidRPr="00E674FA">
                    <w:rPr>
                      <w:color w:val="6F6702" w:themeColor="background2" w:themeShade="40"/>
                      <w:sz w:val="20"/>
                      <w:szCs w:val="20"/>
                    </w:rPr>
                    <w:t xml:space="preserve">  Kartoffelgratin</w:t>
                  </w:r>
                </w:p>
                <w:p w:rsidR="004C5FDD" w:rsidRPr="00E674FA" w:rsidRDefault="004C5FDD" w:rsidP="00921C7E">
                  <w:pPr>
                    <w:jc w:val="center"/>
                    <w:rPr>
                      <w:color w:val="6F6702" w:themeColor="background2" w:themeShade="40"/>
                      <w:sz w:val="20"/>
                      <w:szCs w:val="20"/>
                    </w:rPr>
                  </w:pPr>
                  <w:r w:rsidRPr="00E674FA">
                    <w:rPr>
                      <w:color w:val="6F6702" w:themeColor="background2" w:themeShade="40"/>
                      <w:sz w:val="20"/>
                      <w:szCs w:val="20"/>
                    </w:rPr>
                    <w:t>Panna Cotta Frucht-mousse</w:t>
                  </w:r>
                </w:p>
                <w:p w:rsidR="00E75F29" w:rsidRPr="00E674FA" w:rsidRDefault="004C5FDD" w:rsidP="00921C7E">
                  <w:pPr>
                    <w:jc w:val="center"/>
                    <w:rPr>
                      <w:color w:val="6F6702" w:themeColor="background2" w:themeShade="40"/>
                      <w:sz w:val="20"/>
                      <w:szCs w:val="20"/>
                    </w:rPr>
                  </w:pPr>
                  <w:r w:rsidRPr="00E674FA">
                    <w:rPr>
                      <w:color w:val="6F6702" w:themeColor="background2" w:themeShade="40"/>
                      <w:sz w:val="20"/>
                      <w:szCs w:val="20"/>
                    </w:rPr>
                    <w:t>Käseauswahl</w:t>
                  </w:r>
                </w:p>
                <w:p w:rsidR="004C5FDD" w:rsidRPr="00E674FA" w:rsidRDefault="004C5FDD" w:rsidP="00921C7E">
                  <w:pPr>
                    <w:jc w:val="center"/>
                    <w:rPr>
                      <w:color w:val="6F6702" w:themeColor="background2" w:themeShade="40"/>
                      <w:sz w:val="20"/>
                      <w:szCs w:val="20"/>
                    </w:rPr>
                  </w:pPr>
                  <w:r w:rsidRPr="00E674FA">
                    <w:rPr>
                      <w:color w:val="6F6702" w:themeColor="background2" w:themeShade="40"/>
                      <w:sz w:val="20"/>
                      <w:szCs w:val="20"/>
                    </w:rPr>
                    <w:t>Brotkorb</w:t>
                  </w:r>
                </w:p>
                <w:p w:rsidR="00E75F29" w:rsidRPr="00E674FA" w:rsidRDefault="00E75F29" w:rsidP="00921C7E">
                  <w:pPr>
                    <w:jc w:val="center"/>
                    <w:rPr>
                      <w:color w:val="6F6702" w:themeColor="background2" w:themeShade="40"/>
                      <w:sz w:val="20"/>
                      <w:szCs w:val="20"/>
                    </w:rPr>
                  </w:pPr>
                </w:p>
                <w:p w:rsidR="003B4A76" w:rsidRPr="00E674FA" w:rsidRDefault="003B4A76" w:rsidP="00921C7E">
                  <w:pPr>
                    <w:jc w:val="center"/>
                    <w:rPr>
                      <w:color w:val="FF0000"/>
                      <w:sz w:val="20"/>
                      <w:szCs w:val="20"/>
                    </w:rPr>
                  </w:pPr>
                </w:p>
                <w:p w:rsidR="003B4A76" w:rsidRDefault="003B4A76" w:rsidP="00921C7E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</w:p>
                <w:p w:rsidR="00921C7E" w:rsidRDefault="00921C7E" w:rsidP="003B4A76">
                  <w:pPr>
                    <w:rPr>
                      <w:color w:val="663300" w:themeColor="accent4"/>
                      <w:sz w:val="20"/>
                      <w:szCs w:val="20"/>
                    </w:rPr>
                  </w:pPr>
                </w:p>
                <w:p w:rsidR="006B29F8" w:rsidRPr="00676C2A" w:rsidRDefault="006B29F8">
                  <w:pPr>
                    <w:spacing w:after="100" w:line="240" w:lineRule="auto"/>
                    <w:jc w:val="center"/>
                    <w:rPr>
                      <w:color w:val="663300" w:themeColor="accent4"/>
                      <w:sz w:val="48"/>
                      <w:szCs w:val="48"/>
                      <w:lang w:val="de-DE"/>
                    </w:rPr>
                  </w:pPr>
                </w:p>
                <w:p w:rsidR="00921C7E" w:rsidRDefault="00921C7E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</w:p>
                <w:p w:rsidR="00B26C2A" w:rsidRPr="00B26C2A" w:rsidRDefault="00B26C2A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2E60CC" w:rsidRPr="00E674FA">
        <w:rPr>
          <w:noProof/>
          <w:color w:val="FF0000"/>
          <w:lang w:val="de-DE" w:eastAsia="de-DE"/>
        </w:rPr>
        <w:drawing>
          <wp:anchor distT="0" distB="0" distL="114300" distR="114300" simplePos="0" relativeHeight="251656704" behindDoc="0" locked="0" layoutInCell="0" allowOverlap="1" wp14:anchorId="5928A8A4" wp14:editId="07DA8A67">
            <wp:simplePos x="0" y="0"/>
            <wp:positionH relativeFrom="page">
              <wp:posOffset>15240</wp:posOffset>
            </wp:positionH>
            <wp:positionV relativeFrom="page">
              <wp:posOffset>38100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58BA" w:rsidRPr="00E674FA">
        <w:rPr>
          <w:noProof/>
          <w:color w:val="FF0000"/>
        </w:rPr>
        <w:pict>
          <v:shape id="_x0000_s1067" type="#_x0000_t202" style="position:absolute;left:0;text-align:left;margin-left:96.35pt;margin-top:496.65pt;width:374.15pt;height:207.3pt;z-index:251750400;mso-position-horizontal-relative:text;mso-position-vertical-relative:text" filled="f" stroked="f">
            <v:textbox style="mso-next-textbox:#_x0000_s1067">
              <w:txbxContent>
                <w:p w:rsidR="006B29F8" w:rsidRDefault="000709BF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 wp14:anchorId="358BD418" wp14:editId="50546D31">
                        <wp:extent cx="4233574" cy="2081049"/>
                        <wp:effectExtent l="19050" t="0" r="0" b="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7924" cy="2083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A58BA" w:rsidRPr="00E674FA">
        <w:rPr>
          <w:noProof/>
          <w:color w:val="FF0000"/>
        </w:rPr>
        <w:pict>
          <v:roundrect id="_x0000_s1050" style="position:absolute;left:0;text-align:left;margin-left:99.3pt;margin-top:78.25pt;width:413.4pt;height:578.45pt;z-index:251707372;mso-position-horizontal-relative:page;mso-position-vertical-relative:page" arcsize="9266f" o:allowincell="f" stroked="f">
            <v:fill opacity="52429f"/>
            <w10:wrap anchorx="page" anchory="page"/>
          </v:roundrect>
        </w:pict>
      </w:r>
      <w:r w:rsidR="005A58BA" w:rsidRPr="00E674FA">
        <w:rPr>
          <w:noProof/>
          <w:color w:val="FF0000"/>
        </w:rPr>
        <w:pict>
          <v:shape id="_x0000_s1068" type="#_x0000_t202" style="position:absolute;left:0;text-align:left;margin-left:194.05pt;margin-top:62.1pt;width:152.3pt;height:80.7pt;z-index:251751424;mso-position-horizontal-relative:text;mso-position-vertical-relative:text" filled="f" stroked="f">
            <v:textbox style="mso-next-textbox:#_x0000_s1068">
              <w:txbxContent>
                <w:p w:rsidR="006B29F8" w:rsidRDefault="000709BF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 wp14:anchorId="340D1B0C" wp14:editId="75D37951">
                        <wp:extent cx="1667860" cy="773874"/>
                        <wp:effectExtent l="19050" t="0" r="0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6B29F8" w:rsidRPr="00E674FA" w:rsidSect="00791A2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8BA" w:rsidRDefault="005A58BA" w:rsidP="000709BF">
      <w:pPr>
        <w:spacing w:after="0" w:line="240" w:lineRule="auto"/>
      </w:pPr>
      <w:r>
        <w:separator/>
      </w:r>
    </w:p>
  </w:endnote>
  <w:endnote w:type="continuationSeparator" w:id="0">
    <w:p w:rsidR="005A58BA" w:rsidRDefault="005A58BA" w:rsidP="00070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9BF" w:rsidRDefault="000709B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9BF" w:rsidRDefault="000709BF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9BF" w:rsidRDefault="000709B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8BA" w:rsidRDefault="005A58BA" w:rsidP="000709BF">
      <w:pPr>
        <w:spacing w:after="0" w:line="240" w:lineRule="auto"/>
      </w:pPr>
      <w:r>
        <w:separator/>
      </w:r>
    </w:p>
  </w:footnote>
  <w:footnote w:type="continuationSeparator" w:id="0">
    <w:p w:rsidR="005A58BA" w:rsidRDefault="005A58BA" w:rsidP="00070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9BF" w:rsidRDefault="000709B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9BF" w:rsidRDefault="000709BF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9BF" w:rsidRDefault="000709B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6C2A"/>
    <w:rsid w:val="000709BF"/>
    <w:rsid w:val="0008188C"/>
    <w:rsid w:val="001338D8"/>
    <w:rsid w:val="00142A12"/>
    <w:rsid w:val="00281287"/>
    <w:rsid w:val="002A2E51"/>
    <w:rsid w:val="002E60CC"/>
    <w:rsid w:val="00367A3C"/>
    <w:rsid w:val="00382642"/>
    <w:rsid w:val="003B4A76"/>
    <w:rsid w:val="004677F8"/>
    <w:rsid w:val="004C5FDD"/>
    <w:rsid w:val="004F29BF"/>
    <w:rsid w:val="00564C5B"/>
    <w:rsid w:val="005A58BA"/>
    <w:rsid w:val="00676C2A"/>
    <w:rsid w:val="006B29F8"/>
    <w:rsid w:val="00791A23"/>
    <w:rsid w:val="00806BDB"/>
    <w:rsid w:val="00921C7E"/>
    <w:rsid w:val="009C01EE"/>
    <w:rsid w:val="00B26C2A"/>
    <w:rsid w:val="00C149FC"/>
    <w:rsid w:val="00CF08D9"/>
    <w:rsid w:val="00DF70C9"/>
    <w:rsid w:val="00E674FA"/>
    <w:rsid w:val="00E75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709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09BF"/>
  </w:style>
  <w:style w:type="paragraph" w:styleId="Fuzeile">
    <w:name w:val="footer"/>
    <w:basedOn w:val="Standard"/>
    <w:link w:val="FuzeileZchn"/>
    <w:uiPriority w:val="99"/>
    <w:unhideWhenUsed/>
    <w:rsid w:val="000709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09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gnacio%20Camblor\AppData\Roaming\Microsoft\Templates\Speisekarte%20(Erntedankdesign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7EAD91B-82D8-4E1C-967F-622C808BDC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Speisekarte (Erntedankdesign)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2015-11-13T12:22:00Z</dcterms:created>
  <dcterms:modified xsi:type="dcterms:W3CDTF">2017-11-03T11:47:00Z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TC102448039990</vt:lpwstr>
  </property>
</Properties>
</file>